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E26D8F" w14:textId="77777777" w:rsidR="008823C2" w:rsidRPr="00D86997" w:rsidRDefault="008823C2" w:rsidP="008823C2">
      <w:pPr>
        <w:pBdr>
          <w:bottom w:val="single" w:sz="4" w:space="1" w:color="auto"/>
        </w:pBdr>
      </w:pPr>
      <w:bookmarkStart w:id="0" w:name="_GoBack"/>
      <w:bookmarkEnd w:id="0"/>
    </w:p>
    <w:p w14:paraId="0E91D28E" w14:textId="77777777" w:rsidR="008823C2" w:rsidRPr="00D86997" w:rsidRDefault="008823C2" w:rsidP="008823C2"/>
    <w:p w14:paraId="0B474FA1" w14:textId="7E6CC7A7" w:rsidR="008823C2" w:rsidRPr="00D86997" w:rsidRDefault="00AC737E" w:rsidP="008823C2">
      <w:pPr>
        <w:pStyle w:val="Kop1"/>
        <w:rPr>
          <w:rFonts w:ascii="Helvetica" w:hAnsi="Helvetica"/>
          <w:b/>
        </w:rPr>
      </w:pPr>
      <w:r w:rsidRPr="00D86997">
        <w:rPr>
          <w:rFonts w:ascii="Helvetica" w:hAnsi="Helvetica"/>
          <w:b/>
        </w:rPr>
        <w:t xml:space="preserve">KAZERNE </w:t>
      </w:r>
      <w:r w:rsidR="003A57D4" w:rsidRPr="00D86997">
        <w:rPr>
          <w:rFonts w:ascii="Helvetica" w:hAnsi="Helvetica"/>
          <w:b/>
        </w:rPr>
        <w:t>Media RELEASE</w:t>
      </w:r>
      <w:r w:rsidR="008823C2" w:rsidRPr="00D86997">
        <w:rPr>
          <w:rFonts w:ascii="Helvetica" w:hAnsi="Helvetica"/>
          <w:b/>
        </w:rPr>
        <w:t xml:space="preserve"> </w:t>
      </w:r>
    </w:p>
    <w:p w14:paraId="49C69640" w14:textId="7447D662" w:rsidR="008823C2" w:rsidRPr="00D86997" w:rsidRDefault="00B77237" w:rsidP="008823C2">
      <w:r w:rsidRPr="00D86997">
        <w:rPr>
          <w:sz w:val="22"/>
          <w:szCs w:val="19"/>
        </w:rPr>
        <w:t>19 januari 2017</w:t>
      </w:r>
    </w:p>
    <w:p w14:paraId="627EE905" w14:textId="77777777" w:rsidR="008823C2" w:rsidRPr="00D86997" w:rsidRDefault="008823C2" w:rsidP="008823C2">
      <w:pPr>
        <w:pBdr>
          <w:bottom w:val="single" w:sz="4" w:space="1" w:color="auto"/>
        </w:pBdr>
      </w:pPr>
    </w:p>
    <w:p w14:paraId="01C00867" w14:textId="77777777" w:rsidR="00E30641" w:rsidRPr="00D86997" w:rsidRDefault="00E30641" w:rsidP="006A7049">
      <w:pPr>
        <w:rPr>
          <w:b/>
          <w:i/>
          <w:sz w:val="22"/>
          <w:szCs w:val="19"/>
        </w:rPr>
      </w:pPr>
    </w:p>
    <w:p w14:paraId="3F0F06C6" w14:textId="77777777" w:rsidR="00E30641" w:rsidRPr="00D86997" w:rsidRDefault="00E30641" w:rsidP="006A7049">
      <w:pPr>
        <w:rPr>
          <w:b/>
          <w:szCs w:val="19"/>
        </w:rPr>
      </w:pPr>
    </w:p>
    <w:p w14:paraId="3E83ABFB" w14:textId="5C35AECF" w:rsidR="00E30641" w:rsidRPr="00D86997" w:rsidRDefault="00B77237" w:rsidP="006A7049">
      <w:pPr>
        <w:rPr>
          <w:b/>
          <w:sz w:val="32"/>
          <w:szCs w:val="32"/>
        </w:rPr>
      </w:pPr>
      <w:proofErr w:type="spellStart"/>
      <w:r w:rsidRPr="00D86997">
        <w:rPr>
          <w:b/>
          <w:sz w:val="32"/>
          <w:szCs w:val="32"/>
        </w:rPr>
        <w:t>Year</w:t>
      </w:r>
      <w:proofErr w:type="spellEnd"/>
      <w:r w:rsidRPr="00D86997">
        <w:rPr>
          <w:b/>
          <w:sz w:val="32"/>
          <w:szCs w:val="32"/>
        </w:rPr>
        <w:t xml:space="preserve"> of Design Weekend in het Philips Museum en Kazerne</w:t>
      </w:r>
    </w:p>
    <w:p w14:paraId="02CAB09E" w14:textId="77777777" w:rsidR="003A57D4" w:rsidRPr="00D86997" w:rsidRDefault="003A57D4" w:rsidP="006A7049">
      <w:pPr>
        <w:rPr>
          <w:sz w:val="19"/>
          <w:szCs w:val="19"/>
        </w:rPr>
      </w:pPr>
    </w:p>
    <w:p w14:paraId="34E66122" w14:textId="1CBDA09E" w:rsidR="003A57D4" w:rsidRPr="00D86997" w:rsidRDefault="00B77237" w:rsidP="00FB46C6">
      <w:pPr>
        <w:spacing w:line="240" w:lineRule="auto"/>
        <w:rPr>
          <w:b/>
          <w:szCs w:val="19"/>
        </w:rPr>
      </w:pPr>
      <w:r w:rsidRPr="00D86997">
        <w:rPr>
          <w:b/>
          <w:szCs w:val="19"/>
        </w:rPr>
        <w:t xml:space="preserve">In het weekend van 11 en 12 februari 2017 staan het Philips Museum en Kazerne in het teken van design. Met een inspirerend programma trappen zij samen het </w:t>
      </w:r>
      <w:proofErr w:type="spellStart"/>
      <w:r w:rsidRPr="00D86997">
        <w:rPr>
          <w:b/>
          <w:szCs w:val="19"/>
        </w:rPr>
        <w:t>Year</w:t>
      </w:r>
      <w:proofErr w:type="spellEnd"/>
      <w:r w:rsidRPr="00D86997">
        <w:rPr>
          <w:b/>
          <w:szCs w:val="19"/>
        </w:rPr>
        <w:t xml:space="preserve"> of Design af in designstad Eindhoven. Boeiende (</w:t>
      </w:r>
      <w:proofErr w:type="spellStart"/>
      <w:r w:rsidRPr="00D86997">
        <w:rPr>
          <w:b/>
          <w:szCs w:val="19"/>
        </w:rPr>
        <w:t>inter</w:t>
      </w:r>
      <w:proofErr w:type="spellEnd"/>
      <w:r w:rsidRPr="00D86997">
        <w:rPr>
          <w:b/>
          <w:szCs w:val="19"/>
        </w:rPr>
        <w:t xml:space="preserve">)nationale sprekers duiken in meer dan een eeuw designgeschiedenis. Het weekend wordt georganiseerd in samenwerking met vele </w:t>
      </w:r>
      <w:proofErr w:type="gramStart"/>
      <w:r w:rsidRPr="00D86997">
        <w:rPr>
          <w:b/>
          <w:szCs w:val="19"/>
        </w:rPr>
        <w:t>design partners</w:t>
      </w:r>
      <w:proofErr w:type="gramEnd"/>
      <w:r w:rsidRPr="00D86997">
        <w:rPr>
          <w:b/>
          <w:szCs w:val="19"/>
        </w:rPr>
        <w:t xml:space="preserve"> en wordt afgetrapt door de Eindhovense wethouder Innovatie, Cultuur, Design en Duurzaamheid Mary-Ann Schreurs.</w:t>
      </w:r>
      <w:r w:rsidRPr="00D86997">
        <w:rPr>
          <w:b/>
          <w:szCs w:val="19"/>
        </w:rPr>
        <w:br/>
      </w:r>
    </w:p>
    <w:p w14:paraId="42010DCB" w14:textId="5ECF649E" w:rsidR="00E30641" w:rsidRPr="00D86997" w:rsidRDefault="00B77237" w:rsidP="006A7049">
      <w:pPr>
        <w:rPr>
          <w:b/>
          <w:sz w:val="19"/>
          <w:szCs w:val="19"/>
        </w:rPr>
      </w:pPr>
      <w:r w:rsidRPr="00D86997">
        <w:rPr>
          <w:b/>
          <w:noProof/>
          <w:sz w:val="19"/>
          <w:szCs w:val="19"/>
        </w:rPr>
        <w:drawing>
          <wp:inline distT="0" distB="0" distL="0" distR="0" wp14:anchorId="197CC39D" wp14:editId="6A1AAF22">
            <wp:extent cx="4207917" cy="4453255"/>
            <wp:effectExtent l="0" t="0" r="8890" b="0"/>
            <wp:docPr id="2" name="Afbeelding 2" descr="Kazerne Data:KZ Beeld:KZ ESCAPE:Escape images by Ruud Balk:KazerneExpo_ESCAPE_ThursfieldAndRycroftForPhilipsLightingDesig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zerne Data:KZ Beeld:KZ ESCAPE:Escape images by Ruud Balk:KazerneExpo_ESCAPE_ThursfieldAndRycroftForPhilipsLightingDesign01.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208292" cy="4453652"/>
                    </a:xfrm>
                    <a:prstGeom prst="rect">
                      <a:avLst/>
                    </a:prstGeom>
                    <a:noFill/>
                    <a:ln>
                      <a:noFill/>
                    </a:ln>
                  </pic:spPr>
                </pic:pic>
              </a:graphicData>
            </a:graphic>
          </wp:inline>
        </w:drawing>
      </w:r>
    </w:p>
    <w:p w14:paraId="392C0675" w14:textId="24EAEEBB" w:rsidR="00507AE4" w:rsidRPr="00D86997" w:rsidRDefault="00507AE4" w:rsidP="00507AE4">
      <w:pPr>
        <w:rPr>
          <w:sz w:val="19"/>
          <w:szCs w:val="19"/>
        </w:rPr>
      </w:pPr>
    </w:p>
    <w:p w14:paraId="3B02D79A" w14:textId="04F34C95" w:rsidR="00E30641" w:rsidRPr="00D86997" w:rsidRDefault="00B77237" w:rsidP="00507AE4">
      <w:pPr>
        <w:rPr>
          <w:sz w:val="19"/>
          <w:szCs w:val="19"/>
        </w:rPr>
      </w:pPr>
      <w:proofErr w:type="spellStart"/>
      <w:r w:rsidRPr="00D86997">
        <w:rPr>
          <w:i/>
          <w:sz w:val="16"/>
          <w:szCs w:val="16"/>
        </w:rPr>
        <w:t>Lightfall</w:t>
      </w:r>
      <w:proofErr w:type="spellEnd"/>
      <w:r w:rsidRPr="00D86997">
        <w:rPr>
          <w:i/>
          <w:sz w:val="16"/>
          <w:szCs w:val="16"/>
        </w:rPr>
        <w:t xml:space="preserve"> </w:t>
      </w:r>
      <w:proofErr w:type="spellStart"/>
      <w:r w:rsidRPr="00D86997">
        <w:rPr>
          <w:i/>
          <w:sz w:val="16"/>
          <w:szCs w:val="16"/>
        </w:rPr>
        <w:t>by</w:t>
      </w:r>
      <w:proofErr w:type="spellEnd"/>
      <w:r w:rsidRPr="00D86997">
        <w:rPr>
          <w:i/>
          <w:sz w:val="16"/>
          <w:szCs w:val="16"/>
        </w:rPr>
        <w:t xml:space="preserve"> Simon </w:t>
      </w:r>
      <w:proofErr w:type="spellStart"/>
      <w:r w:rsidRPr="00D86997">
        <w:rPr>
          <w:i/>
          <w:sz w:val="16"/>
          <w:szCs w:val="16"/>
        </w:rPr>
        <w:t>Rycroft</w:t>
      </w:r>
      <w:proofErr w:type="spellEnd"/>
      <w:r w:rsidRPr="00D86997">
        <w:rPr>
          <w:i/>
          <w:sz w:val="16"/>
          <w:szCs w:val="16"/>
        </w:rPr>
        <w:t xml:space="preserve"> </w:t>
      </w:r>
      <w:proofErr w:type="spellStart"/>
      <w:r w:rsidRPr="00D86997">
        <w:rPr>
          <w:i/>
          <w:sz w:val="16"/>
          <w:szCs w:val="16"/>
        </w:rPr>
        <w:t>and</w:t>
      </w:r>
      <w:proofErr w:type="spellEnd"/>
      <w:r w:rsidRPr="00D86997">
        <w:rPr>
          <w:i/>
          <w:sz w:val="16"/>
          <w:szCs w:val="16"/>
        </w:rPr>
        <w:t xml:space="preserve"> Paul </w:t>
      </w:r>
      <w:proofErr w:type="spellStart"/>
      <w:r w:rsidRPr="00D86997">
        <w:rPr>
          <w:i/>
          <w:sz w:val="16"/>
          <w:szCs w:val="16"/>
        </w:rPr>
        <w:t>Thursfield</w:t>
      </w:r>
      <w:proofErr w:type="spellEnd"/>
      <w:r w:rsidRPr="00D86997">
        <w:rPr>
          <w:i/>
          <w:sz w:val="16"/>
          <w:szCs w:val="16"/>
        </w:rPr>
        <w:t xml:space="preserve"> </w:t>
      </w:r>
      <w:proofErr w:type="spellStart"/>
      <w:r w:rsidRPr="00D86997">
        <w:rPr>
          <w:i/>
          <w:sz w:val="16"/>
          <w:szCs w:val="16"/>
        </w:rPr>
        <w:t>for</w:t>
      </w:r>
      <w:proofErr w:type="spellEnd"/>
      <w:r w:rsidRPr="00D86997">
        <w:rPr>
          <w:i/>
          <w:sz w:val="16"/>
          <w:szCs w:val="16"/>
        </w:rPr>
        <w:t xml:space="preserve"> Philips </w:t>
      </w:r>
      <w:proofErr w:type="spellStart"/>
      <w:r w:rsidRPr="00D86997">
        <w:rPr>
          <w:i/>
          <w:sz w:val="16"/>
          <w:szCs w:val="16"/>
        </w:rPr>
        <w:t>Lighting</w:t>
      </w:r>
      <w:proofErr w:type="spellEnd"/>
      <w:r w:rsidR="00E21666" w:rsidRPr="00D86997">
        <w:rPr>
          <w:i/>
          <w:sz w:val="16"/>
          <w:szCs w:val="16"/>
        </w:rPr>
        <w:t>. Ph</w:t>
      </w:r>
      <w:r w:rsidR="00FB46C6" w:rsidRPr="00D86997">
        <w:rPr>
          <w:i/>
          <w:sz w:val="16"/>
          <w:szCs w:val="16"/>
        </w:rPr>
        <w:t>oto Ruud Balk</w:t>
      </w:r>
    </w:p>
    <w:p w14:paraId="00AC6E3C" w14:textId="77777777" w:rsidR="00B77237" w:rsidRPr="00D86997" w:rsidRDefault="00B77237" w:rsidP="00B77237">
      <w:pPr>
        <w:pBdr>
          <w:bottom w:val="single" w:sz="4" w:space="31" w:color="auto"/>
        </w:pBdr>
      </w:pPr>
    </w:p>
    <w:p w14:paraId="705E4566" w14:textId="77777777" w:rsidR="00B77237" w:rsidRPr="00D86997" w:rsidRDefault="00B77237" w:rsidP="00B77237">
      <w:pPr>
        <w:pBdr>
          <w:bottom w:val="single" w:sz="4" w:space="31" w:color="auto"/>
        </w:pBdr>
      </w:pPr>
      <w:r w:rsidRPr="00D86997">
        <w:t xml:space="preserve">Tijdens het </w:t>
      </w:r>
      <w:proofErr w:type="spellStart"/>
      <w:r w:rsidRPr="00D86997">
        <w:t>Year</w:t>
      </w:r>
      <w:proofErr w:type="spellEnd"/>
      <w:r w:rsidRPr="00D86997">
        <w:t xml:space="preserve"> of Design Weekend kunnen bezoekers verschillende lezingen bijwonen en zijn er tal van andere activiteiten. 's </w:t>
      </w:r>
      <w:proofErr w:type="spellStart"/>
      <w:r w:rsidRPr="00D86997">
        <w:t>Ochtends</w:t>
      </w:r>
      <w:proofErr w:type="spellEnd"/>
      <w:r w:rsidRPr="00D86997">
        <w:t xml:space="preserve"> en 's middags in het Philips Museum en aan het eind van de middag en 's avonds in de Kazerne. </w:t>
      </w:r>
    </w:p>
    <w:p w14:paraId="6B993C35" w14:textId="77777777" w:rsidR="00B77237" w:rsidRPr="00D86997" w:rsidRDefault="00B77237" w:rsidP="00B77237">
      <w:pPr>
        <w:pBdr>
          <w:bottom w:val="single" w:sz="4" w:space="31" w:color="auto"/>
        </w:pBdr>
      </w:pPr>
      <w:r w:rsidRPr="00D86997">
        <w:t xml:space="preserve"> </w:t>
      </w:r>
    </w:p>
    <w:p w14:paraId="70A7BBA8" w14:textId="77777777" w:rsidR="00B77237" w:rsidRPr="00D86997" w:rsidRDefault="00B77237" w:rsidP="00B77237">
      <w:pPr>
        <w:pBdr>
          <w:bottom w:val="single" w:sz="4" w:space="31" w:color="auto"/>
        </w:pBdr>
        <w:rPr>
          <w:b/>
        </w:rPr>
      </w:pPr>
      <w:r w:rsidRPr="00D86997">
        <w:rPr>
          <w:b/>
        </w:rPr>
        <w:t>Philips Museum</w:t>
      </w:r>
    </w:p>
    <w:p w14:paraId="6DD7065A" w14:textId="77777777" w:rsidR="00B77237" w:rsidRPr="00D86997" w:rsidRDefault="00B77237" w:rsidP="00B77237">
      <w:pPr>
        <w:pBdr>
          <w:bottom w:val="single" w:sz="4" w:space="31" w:color="auto"/>
        </w:pBdr>
      </w:pPr>
      <w:r w:rsidRPr="00D86997">
        <w:t xml:space="preserve">In het Philips Museum spreekt de Chief Design </w:t>
      </w:r>
      <w:proofErr w:type="spellStart"/>
      <w:r w:rsidRPr="00D86997">
        <w:t>Officer</w:t>
      </w:r>
      <w:proofErr w:type="spellEnd"/>
      <w:r w:rsidRPr="00D86997">
        <w:t xml:space="preserve"> van Philips, Sean </w:t>
      </w:r>
      <w:proofErr w:type="spellStart"/>
      <w:r w:rsidRPr="00D86997">
        <w:t>Carney</w:t>
      </w:r>
      <w:proofErr w:type="spellEnd"/>
      <w:r w:rsidRPr="00D86997">
        <w:t xml:space="preserve">, over design bij Philips nu, spreekt Hans Robertus over design bij Philips in de jaren 90 en Tet Reuver van de Design Academy over hun zeventig jarig bestaan. Het museum ontvangt ook CEO Ralph </w:t>
      </w:r>
      <w:proofErr w:type="spellStart"/>
      <w:r w:rsidRPr="00D86997">
        <w:t>Wiegmann</w:t>
      </w:r>
      <w:proofErr w:type="spellEnd"/>
      <w:r w:rsidRPr="00D86997">
        <w:t xml:space="preserve"> van </w:t>
      </w:r>
      <w:r w:rsidRPr="00D86997">
        <w:lastRenderedPageBreak/>
        <w:t xml:space="preserve">International </w:t>
      </w:r>
      <w:proofErr w:type="gramStart"/>
      <w:r w:rsidRPr="00D86997">
        <w:t>Forum design</w:t>
      </w:r>
      <w:proofErr w:type="gramEnd"/>
      <w:r w:rsidRPr="00D86997">
        <w:t xml:space="preserve">, dat jaarlijks de vermaarde IF </w:t>
      </w:r>
      <w:proofErr w:type="spellStart"/>
      <w:r w:rsidRPr="00D86997">
        <w:t>Awards</w:t>
      </w:r>
      <w:proofErr w:type="spellEnd"/>
      <w:r w:rsidRPr="00D86997">
        <w:t xml:space="preserve"> uitreikt. De Dutch Design Foundation presenteert de nieuwe design </w:t>
      </w:r>
      <w:proofErr w:type="spellStart"/>
      <w:r w:rsidRPr="00D86997">
        <w:t>challenge</w:t>
      </w:r>
      <w:proofErr w:type="spellEnd"/>
      <w:r w:rsidRPr="00D86997">
        <w:t xml:space="preserve">. Tenslotte geeft conservator van het Philips Museum, Sergio Derks, samen met Remco van de </w:t>
      </w:r>
      <w:proofErr w:type="spellStart"/>
      <w:r w:rsidRPr="00D86997">
        <w:t>Craats</w:t>
      </w:r>
      <w:proofErr w:type="spellEnd"/>
      <w:r w:rsidRPr="00D86997">
        <w:t xml:space="preserve"> (</w:t>
      </w:r>
      <w:proofErr w:type="spellStart"/>
      <w:r w:rsidRPr="00D86997">
        <w:t>Edhv</w:t>
      </w:r>
      <w:proofErr w:type="spellEnd"/>
      <w:r w:rsidRPr="00D86997">
        <w:t>) toelichting en een tour bij de huidige expositie over Space Age Design.</w:t>
      </w:r>
    </w:p>
    <w:p w14:paraId="6D1BA14E" w14:textId="77777777" w:rsidR="00B77237" w:rsidRPr="00D86997" w:rsidRDefault="00B77237" w:rsidP="00B77237">
      <w:pPr>
        <w:pBdr>
          <w:bottom w:val="single" w:sz="4" w:space="31" w:color="auto"/>
        </w:pBdr>
      </w:pPr>
      <w:r w:rsidRPr="00D86997">
        <w:t xml:space="preserve"> </w:t>
      </w:r>
    </w:p>
    <w:p w14:paraId="58081BDB" w14:textId="77777777" w:rsidR="00B77237" w:rsidRPr="00D86997" w:rsidRDefault="00B77237" w:rsidP="00B77237">
      <w:pPr>
        <w:pBdr>
          <w:bottom w:val="single" w:sz="4" w:space="31" w:color="auto"/>
        </w:pBdr>
        <w:rPr>
          <w:b/>
        </w:rPr>
      </w:pPr>
      <w:r w:rsidRPr="00D86997">
        <w:rPr>
          <w:b/>
        </w:rPr>
        <w:t>Kazerne expo restaurant</w:t>
      </w:r>
    </w:p>
    <w:p w14:paraId="4A217766" w14:textId="028B12E8" w:rsidR="00B77237" w:rsidRPr="00D86997" w:rsidRDefault="00B77237" w:rsidP="00B77237">
      <w:pPr>
        <w:pBdr>
          <w:bottom w:val="single" w:sz="4" w:space="31" w:color="auto"/>
        </w:pBdr>
      </w:pPr>
      <w:r w:rsidRPr="00D86997">
        <w:t xml:space="preserve">In expo restaurant Kazerne staan het hele jaar door exposities met werk van wereldklasse designtalenten. Vaak hebben deze designers een link met Eindhoven en deze keer ook met Philips. Zo is nu de Philips lichtinstallatie </w:t>
      </w:r>
      <w:proofErr w:type="spellStart"/>
      <w:r w:rsidRPr="00D86997">
        <w:t>Lightfall</w:t>
      </w:r>
      <w:proofErr w:type="spellEnd"/>
      <w:r w:rsidRPr="00D86997">
        <w:t xml:space="preserve"> te zien, als onderdeel van de Kazerne expo ESCAPE, over het vluchten in intrigerende schoonheid. Tijdens het design weekend geeft onder meer het Philips </w:t>
      </w:r>
      <w:proofErr w:type="spellStart"/>
      <w:r w:rsidRPr="00D86997">
        <w:t>Lighting</w:t>
      </w:r>
      <w:proofErr w:type="spellEnd"/>
      <w:r w:rsidRPr="00D86997">
        <w:t xml:space="preserve"> </w:t>
      </w:r>
      <w:proofErr w:type="gramStart"/>
      <w:r w:rsidRPr="00D86997">
        <w:t>Design team</w:t>
      </w:r>
      <w:proofErr w:type="gramEnd"/>
      <w:r w:rsidRPr="00D86997">
        <w:t xml:space="preserve"> een inkijkje in hun wereld van design, spreekt Brad </w:t>
      </w:r>
      <w:proofErr w:type="spellStart"/>
      <w:r w:rsidRPr="00D86997">
        <w:t>Koerner</w:t>
      </w:r>
      <w:proofErr w:type="spellEnd"/>
      <w:r w:rsidRPr="00D86997">
        <w:t xml:space="preserve"> over zijn startup </w:t>
      </w:r>
      <w:proofErr w:type="spellStart"/>
      <w:r w:rsidRPr="00D86997">
        <w:t>Luminous</w:t>
      </w:r>
      <w:proofErr w:type="spellEnd"/>
      <w:r w:rsidRPr="00D86997">
        <w:t xml:space="preserve"> </w:t>
      </w:r>
      <w:proofErr w:type="spellStart"/>
      <w:r w:rsidRPr="00D86997">
        <w:t>Patterns</w:t>
      </w:r>
      <w:proofErr w:type="spellEnd"/>
      <w:r w:rsidRPr="00D86997">
        <w:t xml:space="preserve"> binnen Philips en belicht</w:t>
      </w:r>
      <w:r w:rsidR="009A5EAF" w:rsidRPr="00D86997">
        <w:t>en Maarten Kolk en Guus Kusters</w:t>
      </w:r>
      <w:r w:rsidRPr="00D86997">
        <w:t xml:space="preserve"> hun innovatieve kleuronderzoek voor het </w:t>
      </w:r>
      <w:proofErr w:type="spellStart"/>
      <w:r w:rsidRPr="00D86997">
        <w:t>RembrandtLab</w:t>
      </w:r>
      <w:proofErr w:type="spellEnd"/>
      <w:r w:rsidRPr="00D86997">
        <w:t>, samen met de Lakenhal Leiden en het Rembrandthuis Amsterdam.</w:t>
      </w:r>
    </w:p>
    <w:p w14:paraId="00EE71E7" w14:textId="77777777" w:rsidR="00B77237" w:rsidRPr="00D86997" w:rsidRDefault="00B77237" w:rsidP="00B77237">
      <w:pPr>
        <w:pBdr>
          <w:bottom w:val="single" w:sz="4" w:space="31" w:color="auto"/>
        </w:pBdr>
      </w:pPr>
      <w:r w:rsidRPr="00D86997">
        <w:t xml:space="preserve"> </w:t>
      </w:r>
    </w:p>
    <w:p w14:paraId="56946955" w14:textId="77777777" w:rsidR="00B77237" w:rsidRPr="00D86997" w:rsidRDefault="00B77237" w:rsidP="00B77237">
      <w:pPr>
        <w:pBdr>
          <w:bottom w:val="single" w:sz="4" w:space="31" w:color="auto"/>
        </w:pBdr>
        <w:rPr>
          <w:b/>
        </w:rPr>
      </w:pPr>
      <w:proofErr w:type="spellStart"/>
      <w:r w:rsidRPr="00D86997">
        <w:rPr>
          <w:b/>
        </w:rPr>
        <w:t>Year</w:t>
      </w:r>
      <w:proofErr w:type="spellEnd"/>
      <w:r w:rsidRPr="00D86997">
        <w:rPr>
          <w:b/>
        </w:rPr>
        <w:t xml:space="preserve"> of Design</w:t>
      </w:r>
    </w:p>
    <w:p w14:paraId="1699C77C" w14:textId="49264DA7" w:rsidR="00B77237" w:rsidRPr="00D86997" w:rsidRDefault="00FF5B41" w:rsidP="00B77237">
      <w:pPr>
        <w:pBdr>
          <w:bottom w:val="single" w:sz="4" w:space="31" w:color="auto"/>
        </w:pBdr>
      </w:pPr>
      <w:r w:rsidRPr="00D86997">
        <w:t>2017 i</w:t>
      </w:r>
      <w:r w:rsidR="00B77237" w:rsidRPr="00D86997">
        <w:t xml:space="preserve">s uitgeroepen tot </w:t>
      </w:r>
      <w:proofErr w:type="spellStart"/>
      <w:r w:rsidR="00B77237" w:rsidRPr="00D86997">
        <w:t>Year</w:t>
      </w:r>
      <w:proofErr w:type="spellEnd"/>
      <w:r w:rsidR="00B77237" w:rsidRPr="00D86997">
        <w:t xml:space="preserve"> of Design (Mondriaan tot Dutch Design). Het </w:t>
      </w:r>
      <w:proofErr w:type="spellStart"/>
      <w:r w:rsidR="00B77237" w:rsidRPr="00D86997">
        <w:t>Year</w:t>
      </w:r>
      <w:proofErr w:type="spellEnd"/>
      <w:r w:rsidR="00B77237" w:rsidRPr="00D86997">
        <w:t xml:space="preserve"> of Design Weekend is een initiatief van De Kazerne en het Philips Museum en wordt ondersteund door verschillende </w:t>
      </w:r>
      <w:proofErr w:type="gramStart"/>
      <w:r w:rsidR="00B77237" w:rsidRPr="00D86997">
        <w:t>design partners</w:t>
      </w:r>
      <w:proofErr w:type="gramEnd"/>
      <w:r w:rsidR="00B77237" w:rsidRPr="00D86997">
        <w:t xml:space="preserve"> in de stad. Directeur Olga Coolen van het Philips Museum: “We zijn zeer ve</w:t>
      </w:r>
      <w:r w:rsidR="00FF61B1" w:rsidRPr="00D86997">
        <w:t xml:space="preserve">rheugd </w:t>
      </w:r>
      <w:r w:rsidR="002257D7">
        <w:t>over</w:t>
      </w:r>
      <w:r w:rsidR="00FF61B1" w:rsidRPr="00D86997">
        <w:t xml:space="preserve"> de samenwerking met d</w:t>
      </w:r>
      <w:r w:rsidR="00B77237" w:rsidRPr="00D86997">
        <w:t xml:space="preserve">e Kazerne en de </w:t>
      </w:r>
      <w:proofErr w:type="gramStart"/>
      <w:r w:rsidR="00B77237" w:rsidRPr="00D86997">
        <w:t>design partners</w:t>
      </w:r>
      <w:proofErr w:type="gramEnd"/>
      <w:r w:rsidR="00B77237" w:rsidRPr="00D86997">
        <w:t xml:space="preserve"> in de stad. Samen willen we dit designjaar feestelijk beginnen. Als stad van de Dutch Design Week natuurlijk, maar ook als stad waar Louis </w:t>
      </w:r>
      <w:proofErr w:type="spellStart"/>
      <w:r w:rsidR="00B77237" w:rsidRPr="00D86997">
        <w:t>Kalff</w:t>
      </w:r>
      <w:proofErr w:type="spellEnd"/>
      <w:r w:rsidR="00B77237" w:rsidRPr="00D86997">
        <w:t xml:space="preserve"> de grondlegger is geweest van het design bij Philips. </w:t>
      </w:r>
      <w:proofErr w:type="spellStart"/>
      <w:r w:rsidR="00B77237" w:rsidRPr="00D86997">
        <w:t>Kalff</w:t>
      </w:r>
      <w:proofErr w:type="spellEnd"/>
      <w:r w:rsidR="00B77237" w:rsidRPr="00D86997">
        <w:t xml:space="preserve"> was bovendien betrokken bij de oprichting van de Design Academy aan de Emmasingel in 1947.”</w:t>
      </w:r>
    </w:p>
    <w:p w14:paraId="2486AAAD" w14:textId="77777777" w:rsidR="00B77237" w:rsidRPr="00D86997" w:rsidRDefault="00B77237" w:rsidP="00B77237">
      <w:pPr>
        <w:pBdr>
          <w:bottom w:val="single" w:sz="4" w:space="31" w:color="auto"/>
        </w:pBdr>
      </w:pPr>
      <w:r w:rsidRPr="00D86997">
        <w:t xml:space="preserve"> </w:t>
      </w:r>
    </w:p>
    <w:p w14:paraId="2066D168" w14:textId="3CC5066F" w:rsidR="00210CEF" w:rsidRPr="00D86997" w:rsidRDefault="00B77237" w:rsidP="00F77D93">
      <w:pPr>
        <w:pBdr>
          <w:bottom w:val="single" w:sz="4" w:space="31" w:color="auto"/>
        </w:pBdr>
      </w:pPr>
      <w:r w:rsidRPr="00D86997">
        <w:t xml:space="preserve">Meer informatie over het programma, de tijden en prijzen </w:t>
      </w:r>
    </w:p>
    <w:p w14:paraId="0B9AF641" w14:textId="77777777" w:rsidR="00F77D93" w:rsidRPr="00D86997" w:rsidRDefault="00F77D93" w:rsidP="00F77D93">
      <w:pPr>
        <w:pBdr>
          <w:bottom w:val="single" w:sz="4" w:space="31" w:color="auto"/>
        </w:pBdr>
      </w:pPr>
      <w:proofErr w:type="gramStart"/>
      <w:r w:rsidRPr="00D86997">
        <w:t>PHILIPS-MUSEUM.COM /</w:t>
      </w:r>
      <w:proofErr w:type="gramEnd"/>
      <w:r w:rsidRPr="00D86997">
        <w:t xml:space="preserve"> FACEBOOK.COM/PHILIPSMUSEUM</w:t>
      </w:r>
    </w:p>
    <w:p w14:paraId="6D949A20" w14:textId="52E5E591" w:rsidR="00F77D93" w:rsidRPr="00D86997" w:rsidRDefault="00F77D93" w:rsidP="00F77D93">
      <w:pPr>
        <w:pBdr>
          <w:bottom w:val="single" w:sz="4" w:space="31" w:color="auto"/>
        </w:pBdr>
      </w:pPr>
      <w:proofErr w:type="gramStart"/>
      <w:r w:rsidRPr="00D86997">
        <w:t>KAZERNE.COM /</w:t>
      </w:r>
      <w:proofErr w:type="gramEnd"/>
      <w:r w:rsidRPr="00D86997">
        <w:t xml:space="preserve"> FACEBOOK.COM/KAZERNE</w:t>
      </w:r>
    </w:p>
    <w:p w14:paraId="7315BCDF" w14:textId="77777777" w:rsidR="00AC737E" w:rsidRPr="00D86997" w:rsidRDefault="00AC737E" w:rsidP="00AC737E">
      <w:pPr>
        <w:rPr>
          <w:sz w:val="16"/>
          <w:szCs w:val="16"/>
        </w:rPr>
      </w:pPr>
      <w:r w:rsidRPr="00D86997">
        <w:rPr>
          <w:sz w:val="16"/>
          <w:szCs w:val="16"/>
        </w:rPr>
        <w:t xml:space="preserve">Neem voor meer informatie en interviewaanvragen, contact op met </w:t>
      </w:r>
      <w:proofErr w:type="spellStart"/>
      <w:r w:rsidRPr="00D86997">
        <w:rPr>
          <w:sz w:val="16"/>
          <w:szCs w:val="16"/>
        </w:rPr>
        <w:t>Annemoon</w:t>
      </w:r>
      <w:proofErr w:type="spellEnd"/>
      <w:r w:rsidRPr="00D86997">
        <w:rPr>
          <w:sz w:val="16"/>
          <w:szCs w:val="16"/>
        </w:rPr>
        <w:t xml:space="preserve"> Geurts via 31 6 22529413 of </w:t>
      </w:r>
      <w:hyperlink r:id="rId5" w:history="1">
        <w:r w:rsidRPr="00D86997">
          <w:rPr>
            <w:rStyle w:val="Hyperlink"/>
            <w:sz w:val="16"/>
            <w:szCs w:val="16"/>
          </w:rPr>
          <w:t>annemoon@kazerne.com</w:t>
        </w:r>
      </w:hyperlink>
      <w:r w:rsidRPr="00D86997">
        <w:rPr>
          <w:sz w:val="16"/>
          <w:szCs w:val="16"/>
        </w:rPr>
        <w:t xml:space="preserve">. </w:t>
      </w:r>
    </w:p>
    <w:p w14:paraId="23FB9EDD" w14:textId="77777777" w:rsidR="00AC737E" w:rsidRPr="00D86997" w:rsidRDefault="00AC737E" w:rsidP="00AC737E">
      <w:pPr>
        <w:rPr>
          <w:sz w:val="16"/>
          <w:szCs w:val="16"/>
        </w:rPr>
      </w:pPr>
    </w:p>
    <w:p w14:paraId="070A54D6" w14:textId="2D0E027B" w:rsidR="00AC737E" w:rsidRPr="00D86997" w:rsidRDefault="00AC737E" w:rsidP="00AC737E">
      <w:pPr>
        <w:rPr>
          <w:sz w:val="16"/>
          <w:szCs w:val="16"/>
        </w:rPr>
      </w:pPr>
      <w:proofErr w:type="spellStart"/>
      <w:r w:rsidRPr="00D86997">
        <w:rPr>
          <w:sz w:val="16"/>
          <w:szCs w:val="16"/>
        </w:rPr>
        <w:t>Rechtenvrij</w:t>
      </w:r>
      <w:proofErr w:type="spellEnd"/>
      <w:r w:rsidRPr="00D86997">
        <w:rPr>
          <w:sz w:val="16"/>
          <w:szCs w:val="16"/>
        </w:rPr>
        <w:t xml:space="preserve"> high </w:t>
      </w:r>
      <w:proofErr w:type="spellStart"/>
      <w:r w:rsidRPr="00D86997">
        <w:rPr>
          <w:sz w:val="16"/>
          <w:szCs w:val="16"/>
        </w:rPr>
        <w:t>res</w:t>
      </w:r>
      <w:proofErr w:type="spellEnd"/>
      <w:r w:rsidRPr="00D86997">
        <w:rPr>
          <w:sz w:val="16"/>
          <w:szCs w:val="16"/>
        </w:rPr>
        <w:t xml:space="preserve"> beeldmateriaal is op verzoek beschikbaar en via </w:t>
      </w:r>
      <w:hyperlink r:id="rId6" w:history="1">
        <w:r w:rsidRPr="00D86997">
          <w:rPr>
            <w:rStyle w:val="Hyperlink"/>
            <w:sz w:val="16"/>
            <w:szCs w:val="16"/>
          </w:rPr>
          <w:t>http://www.kazerne.com/meer/media/media-info</w:t>
        </w:r>
      </w:hyperlink>
      <w:r w:rsidRPr="00D86997">
        <w:rPr>
          <w:sz w:val="16"/>
          <w:szCs w:val="16"/>
        </w:rPr>
        <w:t xml:space="preserve"> en</w:t>
      </w:r>
    </w:p>
    <w:p w14:paraId="3F7D8AAA" w14:textId="6684A1B0" w:rsidR="00C958D2" w:rsidRPr="00D86997" w:rsidRDefault="005A02E1" w:rsidP="00FB46C6">
      <w:pPr>
        <w:pBdr>
          <w:bottom w:val="single" w:sz="6" w:space="1" w:color="auto"/>
        </w:pBdr>
        <w:tabs>
          <w:tab w:val="left" w:pos="284"/>
          <w:tab w:val="left" w:pos="4678"/>
        </w:tabs>
        <w:spacing w:line="276" w:lineRule="auto"/>
        <w:rPr>
          <w:rFonts w:cs="Verdana"/>
          <w:szCs w:val="20"/>
        </w:rPr>
      </w:pPr>
      <w:hyperlink r:id="rId7" w:history="1">
        <w:r w:rsidR="00AC737E" w:rsidRPr="00D86997">
          <w:rPr>
            <w:rStyle w:val="Hyperlink"/>
            <w:sz w:val="16"/>
            <w:szCs w:val="16"/>
          </w:rPr>
          <w:t>https://www.dropbox.com/sh/gg1rs379hygtggv/AAC4n-DQoZWVvtiLBBTLChaia?dl=0</w:t>
        </w:r>
      </w:hyperlink>
      <w:r w:rsidR="00AC737E" w:rsidRPr="00D86997">
        <w:rPr>
          <w:sz w:val="16"/>
          <w:szCs w:val="16"/>
        </w:rPr>
        <w:br/>
      </w:r>
    </w:p>
    <w:p w14:paraId="1919A46A" w14:textId="77777777" w:rsidR="001672FD" w:rsidRPr="00D86997" w:rsidRDefault="001672FD" w:rsidP="00FB46C6">
      <w:pPr>
        <w:tabs>
          <w:tab w:val="left" w:pos="284"/>
          <w:tab w:val="left" w:pos="4678"/>
        </w:tabs>
        <w:spacing w:line="276" w:lineRule="auto"/>
        <w:rPr>
          <w:rFonts w:cs="Verdana"/>
          <w:szCs w:val="20"/>
        </w:rPr>
      </w:pPr>
    </w:p>
    <w:p w14:paraId="54A1D6B3" w14:textId="77777777" w:rsidR="005B586C" w:rsidRPr="00D86997" w:rsidRDefault="005B586C" w:rsidP="00FB46C6">
      <w:pPr>
        <w:tabs>
          <w:tab w:val="left" w:pos="284"/>
          <w:tab w:val="left" w:pos="4678"/>
        </w:tabs>
        <w:spacing w:line="276" w:lineRule="auto"/>
        <w:rPr>
          <w:rFonts w:cs="Verdana"/>
          <w:szCs w:val="20"/>
        </w:rPr>
      </w:pPr>
    </w:p>
    <w:p w14:paraId="00179397" w14:textId="41D18474" w:rsidR="006F629E" w:rsidRPr="00D86997" w:rsidRDefault="006F629E" w:rsidP="002D4EF4">
      <w:pPr>
        <w:tabs>
          <w:tab w:val="left" w:pos="284"/>
          <w:tab w:val="left" w:pos="4678"/>
        </w:tabs>
        <w:rPr>
          <w:sz w:val="19"/>
          <w:szCs w:val="19"/>
        </w:rPr>
      </w:pPr>
    </w:p>
    <w:sectPr w:rsidR="006F629E" w:rsidRPr="00D86997" w:rsidSect="00C44635">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Futura Std Bold">
    <w:panose1 w:val="020B0802020204020204"/>
    <w:charset w:val="00"/>
    <w:family w:val="swiss"/>
    <w:pitch w:val="variable"/>
    <w:sig w:usb0="A00002AF" w:usb1="5000214A" w:usb2="00000000" w:usb3="00000000" w:csb0="000000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Futura Std Light">
    <w:panose1 w:val="020B0602020204020303"/>
    <w:charset w:val="B1"/>
    <w:family w:val="swiss"/>
    <w:pitch w:val="variable"/>
    <w:sig w:usb0="80000867" w:usb1="00000000" w:usb2="00000000" w:usb3="00000000" w:csb0="000001FB" w:csb1="00000000"/>
  </w:font>
  <w:font w:name="Futura Std Medium">
    <w:panose1 w:val="020B0602020204020303"/>
    <w:charset w:val="B1"/>
    <w:family w:val="swiss"/>
    <w:pitch w:val="variable"/>
    <w:sig w:usb0="80000867" w:usb1="00000000" w:usb2="00000000" w:usb3="00000000" w:csb0="000001FB" w:csb1="00000000"/>
  </w:font>
  <w:font w:name="Futura Std Book">
    <w:panose1 w:val="020B0602020204020303"/>
    <w:charset w:val="B1"/>
    <w:family w:val="swiss"/>
    <w:pitch w:val="variable"/>
    <w:sig w:usb0="80000867" w:usb1="00000000" w:usb2="00000000" w:usb3="00000000" w:csb0="000001FB" w:csb1="00000000"/>
  </w:font>
  <w:font w:name="Adobe Garamond Pro">
    <w:panose1 w:val="020B0604020202020204"/>
    <w:charset w:val="4D"/>
    <w:family w:val="roman"/>
    <w:notTrueType/>
    <w:pitch w:val="variable"/>
    <w:sig w:usb0="00000007" w:usb1="00000001" w:usb2="00000000" w:usb3="00000000" w:csb0="00000093" w:csb1="00000000"/>
  </w:font>
  <w:font w:name="Lucida Grande">
    <w:panose1 w:val="020B0600040502020204"/>
    <w:charset w:val="00"/>
    <w:family w:val="swiss"/>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47FA"/>
    <w:rsid w:val="00057112"/>
    <w:rsid w:val="00092A53"/>
    <w:rsid w:val="000A1A4D"/>
    <w:rsid w:val="000B39AD"/>
    <w:rsid w:val="000E1BAB"/>
    <w:rsid w:val="000F0F35"/>
    <w:rsid w:val="00151056"/>
    <w:rsid w:val="001672FD"/>
    <w:rsid w:val="00210CEF"/>
    <w:rsid w:val="002257D7"/>
    <w:rsid w:val="002A0A6C"/>
    <w:rsid w:val="002D4EF4"/>
    <w:rsid w:val="00363E19"/>
    <w:rsid w:val="00375BC8"/>
    <w:rsid w:val="003A57D4"/>
    <w:rsid w:val="003B208F"/>
    <w:rsid w:val="00417228"/>
    <w:rsid w:val="00422D8E"/>
    <w:rsid w:val="004D02E2"/>
    <w:rsid w:val="004F7009"/>
    <w:rsid w:val="00507AE4"/>
    <w:rsid w:val="0055336F"/>
    <w:rsid w:val="005647FA"/>
    <w:rsid w:val="005A02E1"/>
    <w:rsid w:val="005A69F9"/>
    <w:rsid w:val="005B586C"/>
    <w:rsid w:val="005D11F5"/>
    <w:rsid w:val="006026E2"/>
    <w:rsid w:val="00616089"/>
    <w:rsid w:val="00661DE2"/>
    <w:rsid w:val="006A7049"/>
    <w:rsid w:val="006B43DF"/>
    <w:rsid w:val="006F0C2B"/>
    <w:rsid w:val="006F629E"/>
    <w:rsid w:val="00795EAD"/>
    <w:rsid w:val="00801B91"/>
    <w:rsid w:val="008823C2"/>
    <w:rsid w:val="008A7A47"/>
    <w:rsid w:val="008F0F72"/>
    <w:rsid w:val="008F145B"/>
    <w:rsid w:val="00992978"/>
    <w:rsid w:val="009A010B"/>
    <w:rsid w:val="009A5EAF"/>
    <w:rsid w:val="00A35A4E"/>
    <w:rsid w:val="00AC737E"/>
    <w:rsid w:val="00AD5313"/>
    <w:rsid w:val="00B26E7B"/>
    <w:rsid w:val="00B474F7"/>
    <w:rsid w:val="00B77237"/>
    <w:rsid w:val="00BC2923"/>
    <w:rsid w:val="00BD2DBB"/>
    <w:rsid w:val="00BE13DC"/>
    <w:rsid w:val="00BF71A3"/>
    <w:rsid w:val="00C146D4"/>
    <w:rsid w:val="00C44635"/>
    <w:rsid w:val="00C5567F"/>
    <w:rsid w:val="00C958D2"/>
    <w:rsid w:val="00D152E4"/>
    <w:rsid w:val="00D86997"/>
    <w:rsid w:val="00DA7767"/>
    <w:rsid w:val="00E17717"/>
    <w:rsid w:val="00E20B78"/>
    <w:rsid w:val="00E21666"/>
    <w:rsid w:val="00E30641"/>
    <w:rsid w:val="00E30CD6"/>
    <w:rsid w:val="00ED4DFD"/>
    <w:rsid w:val="00EE7CCA"/>
    <w:rsid w:val="00F77D93"/>
    <w:rsid w:val="00FA0B1B"/>
    <w:rsid w:val="00FB46C6"/>
    <w:rsid w:val="00FC7551"/>
    <w:rsid w:val="00FD4AC6"/>
    <w:rsid w:val="00FF5B41"/>
    <w:rsid w:val="00FF61B1"/>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B372BA6"/>
  <w14:defaultImageDpi w14:val="300"/>
  <w15:docId w15:val="{3FC0C1C4-8DE1-444C-BA19-68C11637D8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aliases w:val="KZ Normaal"/>
    <w:qFormat/>
    <w:rsid w:val="00A35A4E"/>
    <w:pPr>
      <w:spacing w:line="240" w:lineRule="atLeast"/>
    </w:pPr>
    <w:rPr>
      <w:rFonts w:ascii="Helvetica" w:hAnsi="Helvetica"/>
      <w:sz w:val="20"/>
    </w:rPr>
  </w:style>
  <w:style w:type="paragraph" w:styleId="Kop1">
    <w:name w:val="heading 1"/>
    <w:aliases w:val="KZ Kop 1"/>
    <w:basedOn w:val="Standaard"/>
    <w:next w:val="Standaard"/>
    <w:link w:val="Kop1Char"/>
    <w:uiPriority w:val="9"/>
    <w:qFormat/>
    <w:rsid w:val="006A7049"/>
    <w:pPr>
      <w:keepNext/>
      <w:keepLines/>
      <w:outlineLvl w:val="0"/>
    </w:pPr>
    <w:rPr>
      <w:rFonts w:ascii="Futura Std Bold" w:eastAsiaTheme="majorEastAsia" w:hAnsi="Futura Std Bold" w:cstheme="majorBidi"/>
      <w:caps/>
      <w:sz w:val="28"/>
      <w:szCs w:val="28"/>
    </w:rPr>
  </w:style>
  <w:style w:type="paragraph" w:styleId="Kop2">
    <w:name w:val="heading 2"/>
    <w:aliases w:val="KZ Kop 2"/>
    <w:basedOn w:val="Standaard"/>
    <w:next w:val="Standaard"/>
    <w:link w:val="Kop2Char"/>
    <w:uiPriority w:val="9"/>
    <w:unhideWhenUsed/>
    <w:qFormat/>
    <w:rsid w:val="006A7049"/>
    <w:pPr>
      <w:keepNext/>
      <w:keepLines/>
      <w:spacing w:before="100"/>
      <w:outlineLvl w:val="1"/>
    </w:pPr>
    <w:rPr>
      <w:rFonts w:ascii="Futura Std Light" w:eastAsiaTheme="majorEastAsia" w:hAnsi="Futura Std Light" w:cstheme="majorBidi"/>
      <w:caps/>
      <w:sz w:val="28"/>
      <w:szCs w:val="28"/>
    </w:rPr>
  </w:style>
  <w:style w:type="paragraph" w:styleId="Kop3">
    <w:name w:val="heading 3"/>
    <w:basedOn w:val="Standaard"/>
    <w:next w:val="Standaard"/>
    <w:link w:val="Kop3Char"/>
    <w:uiPriority w:val="9"/>
    <w:unhideWhenUsed/>
    <w:qFormat/>
    <w:rsid w:val="006A7049"/>
    <w:pPr>
      <w:keepNext/>
      <w:keepLines/>
      <w:spacing w:before="200"/>
      <w:outlineLvl w:val="2"/>
    </w:pPr>
    <w:rPr>
      <w:rFonts w:ascii="Futura Std Medium" w:eastAsiaTheme="majorEastAsia" w:hAnsi="Futura Std Medium" w:cstheme="majorBidi"/>
      <w:bCs/>
    </w:rPr>
  </w:style>
  <w:style w:type="paragraph" w:styleId="Kop4">
    <w:name w:val="heading 4"/>
    <w:basedOn w:val="Standaard"/>
    <w:next w:val="Standaard"/>
    <w:link w:val="Kop4Char"/>
    <w:uiPriority w:val="9"/>
    <w:unhideWhenUsed/>
    <w:qFormat/>
    <w:rsid w:val="006A7049"/>
    <w:pPr>
      <w:keepNext/>
      <w:keepLines/>
      <w:spacing w:before="200"/>
      <w:outlineLvl w:val="3"/>
    </w:pPr>
    <w:rPr>
      <w:rFonts w:ascii="Futura Std Light" w:eastAsiaTheme="majorEastAsia" w:hAnsi="Futura Std Light" w:cstheme="majorBidi"/>
      <w:bCs/>
      <w:iCs/>
    </w:rPr>
  </w:style>
  <w:style w:type="paragraph" w:styleId="Kop5">
    <w:name w:val="heading 5"/>
    <w:aliases w:val="KZ Kop 5"/>
    <w:basedOn w:val="Standaard"/>
    <w:next w:val="Standaard"/>
    <w:link w:val="Kop5Char"/>
    <w:uiPriority w:val="9"/>
    <w:unhideWhenUsed/>
    <w:qFormat/>
    <w:rsid w:val="006A7049"/>
    <w:pPr>
      <w:keepNext/>
      <w:keepLines/>
      <w:spacing w:before="200"/>
      <w:outlineLvl w:val="4"/>
    </w:pPr>
    <w:rPr>
      <w:rFonts w:ascii="Futura Std Book" w:eastAsiaTheme="majorEastAsia" w:hAnsi="Futura Std Book" w:cstheme="majorBidi"/>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aliases w:val="KZ Geen afstand"/>
    <w:uiPriority w:val="1"/>
    <w:qFormat/>
    <w:rsid w:val="006A7049"/>
    <w:rPr>
      <w:rFonts w:ascii="Adobe Garamond Pro" w:hAnsi="Adobe Garamond Pro"/>
    </w:rPr>
  </w:style>
  <w:style w:type="character" w:customStyle="1" w:styleId="Kop1Char">
    <w:name w:val="Kop 1 Char"/>
    <w:aliases w:val="KZ Kop 1 Char"/>
    <w:basedOn w:val="Standaardalinea-lettertype"/>
    <w:link w:val="Kop1"/>
    <w:uiPriority w:val="9"/>
    <w:rsid w:val="006A7049"/>
    <w:rPr>
      <w:rFonts w:ascii="Futura Std Bold" w:eastAsiaTheme="majorEastAsia" w:hAnsi="Futura Std Bold" w:cstheme="majorBidi"/>
      <w:caps/>
      <w:sz w:val="28"/>
      <w:szCs w:val="28"/>
    </w:rPr>
  </w:style>
  <w:style w:type="character" w:customStyle="1" w:styleId="Kop2Char">
    <w:name w:val="Kop 2 Char"/>
    <w:aliases w:val="KZ Kop 2 Char"/>
    <w:basedOn w:val="Standaardalinea-lettertype"/>
    <w:link w:val="Kop2"/>
    <w:uiPriority w:val="9"/>
    <w:rsid w:val="006A7049"/>
    <w:rPr>
      <w:rFonts w:ascii="Futura Std Light" w:eastAsiaTheme="majorEastAsia" w:hAnsi="Futura Std Light" w:cstheme="majorBidi"/>
      <w:caps/>
      <w:sz w:val="28"/>
      <w:szCs w:val="28"/>
    </w:rPr>
  </w:style>
  <w:style w:type="character" w:customStyle="1" w:styleId="Kop3Char">
    <w:name w:val="Kop 3 Char"/>
    <w:basedOn w:val="Standaardalinea-lettertype"/>
    <w:link w:val="Kop3"/>
    <w:uiPriority w:val="9"/>
    <w:rsid w:val="006A7049"/>
    <w:rPr>
      <w:rFonts w:ascii="Futura Std Medium" w:eastAsiaTheme="majorEastAsia" w:hAnsi="Futura Std Medium" w:cstheme="majorBidi"/>
      <w:bCs/>
    </w:rPr>
  </w:style>
  <w:style w:type="character" w:customStyle="1" w:styleId="Kop4Char">
    <w:name w:val="Kop 4 Char"/>
    <w:basedOn w:val="Standaardalinea-lettertype"/>
    <w:link w:val="Kop4"/>
    <w:uiPriority w:val="9"/>
    <w:rsid w:val="006A7049"/>
    <w:rPr>
      <w:rFonts w:ascii="Futura Std Light" w:eastAsiaTheme="majorEastAsia" w:hAnsi="Futura Std Light" w:cstheme="majorBidi"/>
      <w:bCs/>
      <w:iCs/>
    </w:rPr>
  </w:style>
  <w:style w:type="character" w:customStyle="1" w:styleId="Kop5Char">
    <w:name w:val="Kop 5 Char"/>
    <w:aliases w:val="KZ Kop 5 Char"/>
    <w:basedOn w:val="Standaardalinea-lettertype"/>
    <w:link w:val="Kop5"/>
    <w:uiPriority w:val="9"/>
    <w:rsid w:val="006A7049"/>
    <w:rPr>
      <w:rFonts w:ascii="Futura Std Book" w:eastAsiaTheme="majorEastAsia" w:hAnsi="Futura Std Book" w:cstheme="majorBidi"/>
    </w:rPr>
  </w:style>
  <w:style w:type="paragraph" w:styleId="Titel">
    <w:name w:val="Title"/>
    <w:aliases w:val="KZ Titel"/>
    <w:basedOn w:val="Standaard"/>
    <w:next w:val="Standaard"/>
    <w:link w:val="TitelChar"/>
    <w:uiPriority w:val="10"/>
    <w:qFormat/>
    <w:rsid w:val="006026E2"/>
    <w:pPr>
      <w:spacing w:after="100"/>
      <w:contextualSpacing/>
    </w:pPr>
    <w:rPr>
      <w:rFonts w:ascii="Futura Std Bold" w:eastAsiaTheme="majorEastAsia" w:hAnsi="Futura Std Bold" w:cstheme="majorBidi"/>
      <w:caps/>
      <w:spacing w:val="5"/>
      <w:kern w:val="28"/>
      <w:sz w:val="52"/>
      <w:szCs w:val="52"/>
    </w:rPr>
  </w:style>
  <w:style w:type="character" w:customStyle="1" w:styleId="TitelChar">
    <w:name w:val="Titel Char"/>
    <w:aliases w:val="KZ Titel Char"/>
    <w:basedOn w:val="Standaardalinea-lettertype"/>
    <w:link w:val="Titel"/>
    <w:uiPriority w:val="10"/>
    <w:rsid w:val="006026E2"/>
    <w:rPr>
      <w:rFonts w:ascii="Futura Std Bold" w:eastAsiaTheme="majorEastAsia" w:hAnsi="Futura Std Bold" w:cstheme="majorBidi"/>
      <w:caps/>
      <w:spacing w:val="5"/>
      <w:kern w:val="28"/>
      <w:sz w:val="52"/>
      <w:szCs w:val="52"/>
    </w:rPr>
  </w:style>
  <w:style w:type="paragraph" w:styleId="Ondertitel">
    <w:name w:val="Subtitle"/>
    <w:aliases w:val="KZ Subtitel"/>
    <w:basedOn w:val="Titel"/>
    <w:next w:val="Standaard"/>
    <w:link w:val="OndertitelChar"/>
    <w:uiPriority w:val="11"/>
    <w:qFormat/>
    <w:rsid w:val="006A7049"/>
    <w:pPr>
      <w:numPr>
        <w:ilvl w:val="1"/>
      </w:numPr>
    </w:pPr>
    <w:rPr>
      <w:rFonts w:ascii="Futura Std Light" w:hAnsi="Futura Std Light"/>
      <w:spacing w:val="15"/>
      <w:sz w:val="48"/>
      <w:szCs w:val="48"/>
    </w:rPr>
  </w:style>
  <w:style w:type="character" w:customStyle="1" w:styleId="OndertitelChar">
    <w:name w:val="Ondertitel Char"/>
    <w:aliases w:val="KZ Subtitel Char"/>
    <w:basedOn w:val="Standaardalinea-lettertype"/>
    <w:link w:val="Ondertitel"/>
    <w:uiPriority w:val="11"/>
    <w:rsid w:val="006A7049"/>
    <w:rPr>
      <w:rFonts w:ascii="Futura Std Light" w:eastAsiaTheme="majorEastAsia" w:hAnsi="Futura Std Light" w:cstheme="majorBidi"/>
      <w:caps/>
      <w:color w:val="17365D" w:themeColor="text2" w:themeShade="BF"/>
      <w:spacing w:val="15"/>
      <w:kern w:val="28"/>
      <w:sz w:val="48"/>
      <w:szCs w:val="48"/>
    </w:rPr>
  </w:style>
  <w:style w:type="character" w:styleId="Hyperlink">
    <w:name w:val="Hyperlink"/>
    <w:basedOn w:val="Standaardalinea-lettertype"/>
    <w:uiPriority w:val="99"/>
    <w:unhideWhenUsed/>
    <w:rsid w:val="00375BC8"/>
    <w:rPr>
      <w:color w:val="0000FF" w:themeColor="hyperlink"/>
      <w:u w:val="single"/>
    </w:rPr>
  </w:style>
  <w:style w:type="paragraph" w:styleId="Ballontekst">
    <w:name w:val="Balloon Text"/>
    <w:basedOn w:val="Standaard"/>
    <w:link w:val="BallontekstChar"/>
    <w:uiPriority w:val="99"/>
    <w:semiHidden/>
    <w:unhideWhenUsed/>
    <w:rsid w:val="00E30641"/>
    <w:pPr>
      <w:spacing w:line="240" w:lineRule="auto"/>
    </w:pPr>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E30641"/>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s://www.dropbox.com/sh/gg1rs379hygtggv/AAC4n-DQoZWVvtiLBBTLChaia?dl=0"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kazerne.com/meer/media/media-info" TargetMode="External"/><Relationship Id="rId5" Type="http://schemas.openxmlformats.org/officeDocument/2006/relationships/hyperlink" Target="mailto:annemoon@kazerne.com" TargetMode="External"/><Relationship Id="rId4" Type="http://schemas.openxmlformats.org/officeDocument/2006/relationships/image" Target="media/image1.jpeg"/><Relationship Id="rId9"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office:Library:Application%20Support:Microsoft:Office:Gebruikerssjablonen:Mijn%20sjablonen:KZ%20Tekstdocument1.dotx" TargetMode="Externa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Macintosh%20HD:Users:office:Library:Application%20Support:Microsoft:Office:Gebruikerssjablonen:Mijn%20sjablonen:KZ%20Tekstdocument1.dotx</Template>
  <TotalTime>2</TotalTime>
  <Pages>2</Pages>
  <Words>542</Words>
  <Characters>2982</Characters>
  <Application>Microsoft Office Word</Application>
  <DocSecurity>0</DocSecurity>
  <Lines>24</Lines>
  <Paragraphs>7</Paragraphs>
  <ScaleCrop>false</ScaleCrop>
  <Company/>
  <LinksUpToDate>false</LinksUpToDate>
  <CharactersWithSpaces>3517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dc:creator>
  <cp:keywords/>
  <dc:description/>
  <cp:lastModifiedBy>Microsoft Office User</cp:lastModifiedBy>
  <cp:revision>2</cp:revision>
  <cp:lastPrinted>2015-10-15T17:47:00Z</cp:lastPrinted>
  <dcterms:created xsi:type="dcterms:W3CDTF">2020-01-17T13:05:00Z</dcterms:created>
  <dcterms:modified xsi:type="dcterms:W3CDTF">2020-01-17T13:05:00Z</dcterms:modified>
</cp:coreProperties>
</file>